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B48C4" w14:textId="4F6CD286" w:rsidR="00CA472E" w:rsidRDefault="005826DE" w:rsidP="00CA472E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81DF77" wp14:editId="2EAA1ED0">
                <wp:simplePos x="0" y="0"/>
                <wp:positionH relativeFrom="column">
                  <wp:posOffset>3649980</wp:posOffset>
                </wp:positionH>
                <wp:positionV relativeFrom="paragraph">
                  <wp:posOffset>-593090</wp:posOffset>
                </wp:positionV>
                <wp:extent cx="2400300" cy="1228725"/>
                <wp:effectExtent l="0" t="0" r="0" b="9525"/>
                <wp:wrapNone/>
                <wp:docPr id="285174433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00300" cy="122872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5E31567" w14:textId="1E279BE7" w:rsidR="001D070A" w:rsidRPr="00DC329B" w:rsidRDefault="001D070A" w:rsidP="001D070A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DC329B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Deferido</w:t>
                            </w:r>
                          </w:p>
                          <w:p w14:paraId="105FDED2" w14:textId="77777777" w:rsidR="00DC329B" w:rsidRDefault="00DC329B" w:rsidP="001D070A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14:paraId="21852246" w14:textId="69E1A410" w:rsidR="001D070A" w:rsidRPr="00DC329B" w:rsidRDefault="001D070A" w:rsidP="001D070A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DC329B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Assinatura</w:t>
                            </w:r>
                            <w:r w:rsidR="00DC329B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r w:rsidRPr="00DC329B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___________________</w:t>
                            </w:r>
                          </w:p>
                          <w:p w14:paraId="0B8089C9" w14:textId="4B968E65" w:rsidR="001D070A" w:rsidRPr="00DC329B" w:rsidRDefault="001D070A" w:rsidP="001D070A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DC329B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Data</w:t>
                            </w:r>
                            <w:r w:rsidR="00DC329B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r w:rsidRPr="00DC329B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______/_____/__________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81DF77" id="_x0000_s1026" style="position:absolute;margin-left:287.4pt;margin-top:-46.7pt;width:189pt;height:9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" filled="f" strokecolor="windowText">
                <v:path arrowok="t"/>
                <v:textbox>
                  <w:txbxContent>
                    <w:p w14:paraId="15E31567" w14:textId="1E279BE7" w:rsidR="001D070A" w:rsidRPr="00DC329B" w:rsidRDefault="001D070A" w:rsidP="001D070A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DC329B">
                        <w:rPr>
                          <w:rFonts w:ascii="Arial" w:hAnsi="Arial" w:cs="Arial"/>
                          <w:color w:val="000000" w:themeColor="text1"/>
                        </w:rPr>
                        <w:t>Deferido</w:t>
                      </w:r>
                    </w:p>
                    <w:p w14:paraId="105FDED2" w14:textId="77777777" w:rsidR="00DC329B" w:rsidRDefault="00DC329B" w:rsidP="001D070A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14:paraId="21852246" w14:textId="69E1A410" w:rsidR="001D070A" w:rsidRPr="00DC329B" w:rsidRDefault="001D070A" w:rsidP="001D070A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DC329B">
                        <w:rPr>
                          <w:rFonts w:ascii="Arial" w:hAnsi="Arial" w:cs="Arial"/>
                          <w:color w:val="000000" w:themeColor="text1"/>
                        </w:rPr>
                        <w:t>Assinatura</w:t>
                      </w:r>
                      <w:r w:rsidR="00DC329B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r w:rsidRPr="00DC329B">
                        <w:rPr>
                          <w:rFonts w:ascii="Arial" w:hAnsi="Arial" w:cs="Arial"/>
                          <w:color w:val="000000" w:themeColor="text1"/>
                        </w:rPr>
                        <w:t>___________________</w:t>
                      </w:r>
                    </w:p>
                    <w:p w14:paraId="0B8089C9" w14:textId="4B968E65" w:rsidR="001D070A" w:rsidRPr="00DC329B" w:rsidRDefault="001D070A" w:rsidP="001D070A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DC329B">
                        <w:rPr>
                          <w:rFonts w:ascii="Arial" w:hAnsi="Arial" w:cs="Arial"/>
                          <w:color w:val="000000" w:themeColor="text1"/>
                        </w:rPr>
                        <w:t>Data</w:t>
                      </w:r>
                      <w:r w:rsidR="00DC329B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r w:rsidRPr="00DC329B">
                        <w:rPr>
                          <w:rFonts w:ascii="Arial" w:hAnsi="Arial" w:cs="Arial"/>
                          <w:color w:val="000000" w:themeColor="text1"/>
                        </w:rPr>
                        <w:t>______/_____/__________</w:t>
                      </w:r>
                    </w:p>
                  </w:txbxContent>
                </v:textbox>
              </v:rect>
            </w:pict>
          </mc:Fallback>
        </mc:AlternateContent>
      </w:r>
    </w:p>
    <w:p w14:paraId="6FD36995" w14:textId="77777777" w:rsidR="00CA472E" w:rsidRDefault="00CA472E" w:rsidP="00CA472E">
      <w:pPr>
        <w:spacing w:after="0" w:line="240" w:lineRule="auto"/>
      </w:pPr>
    </w:p>
    <w:p w14:paraId="1C8665ED" w14:textId="77777777" w:rsidR="00CA472E" w:rsidRDefault="00CA472E" w:rsidP="00CA472E">
      <w:pPr>
        <w:spacing w:after="0" w:line="240" w:lineRule="auto"/>
      </w:pPr>
    </w:p>
    <w:p w14:paraId="6B01050B" w14:textId="77777777" w:rsidR="00CA472E" w:rsidRDefault="00CA472E" w:rsidP="00CA472E">
      <w:pPr>
        <w:spacing w:after="0" w:line="240" w:lineRule="auto"/>
      </w:pPr>
    </w:p>
    <w:p w14:paraId="3A7AFE16" w14:textId="77777777" w:rsidR="001D070A" w:rsidRDefault="001D070A" w:rsidP="00DC329B">
      <w:pPr>
        <w:spacing w:after="160" w:line="259" w:lineRule="auto"/>
        <w:rPr>
          <w:rFonts w:ascii="Calibri" w:eastAsia="Calibri" w:hAnsi="Calibri"/>
          <w:b/>
          <w:bCs/>
          <w:sz w:val="32"/>
          <w:szCs w:val="32"/>
        </w:rPr>
      </w:pPr>
    </w:p>
    <w:p w14:paraId="40BD04A6" w14:textId="129D6010" w:rsidR="001D070A" w:rsidRPr="00DC329B" w:rsidRDefault="001D070A" w:rsidP="001D070A">
      <w:pPr>
        <w:spacing w:after="160" w:line="259" w:lineRule="auto"/>
        <w:jc w:val="center"/>
        <w:rPr>
          <w:rFonts w:ascii="Arial" w:eastAsia="Calibri" w:hAnsi="Arial" w:cs="Arial"/>
          <w:b/>
          <w:bCs/>
        </w:rPr>
      </w:pPr>
      <w:r w:rsidRPr="00DC329B">
        <w:rPr>
          <w:rFonts w:ascii="Arial" w:eastAsia="Calibri" w:hAnsi="Arial" w:cs="Arial"/>
          <w:b/>
          <w:bCs/>
        </w:rPr>
        <w:t xml:space="preserve">Requerimento para cancelamento da inscrição </w:t>
      </w:r>
    </w:p>
    <w:p w14:paraId="6FC47BD5" w14:textId="1B725548" w:rsidR="001D070A" w:rsidRPr="00DC329B" w:rsidRDefault="001D070A" w:rsidP="001D070A">
      <w:pPr>
        <w:spacing w:after="160" w:line="259" w:lineRule="auto"/>
        <w:jc w:val="center"/>
        <w:rPr>
          <w:rFonts w:ascii="Arial" w:eastAsia="Calibri" w:hAnsi="Arial" w:cs="Arial"/>
        </w:rPr>
      </w:pPr>
      <w:r w:rsidRPr="00DC329B">
        <w:rPr>
          <w:rFonts w:ascii="Arial" w:eastAsia="Calibri" w:hAnsi="Arial" w:cs="Arial"/>
          <w:b/>
          <w:bCs/>
        </w:rPr>
        <w:t>na Ordem dos Biólogos</w:t>
      </w:r>
    </w:p>
    <w:p w14:paraId="5FCF8D3E" w14:textId="77777777" w:rsidR="001D070A" w:rsidRPr="00DC329B" w:rsidRDefault="001D070A" w:rsidP="00DC329B">
      <w:pPr>
        <w:spacing w:after="160" w:line="259" w:lineRule="auto"/>
        <w:jc w:val="right"/>
        <w:rPr>
          <w:rFonts w:ascii="Arial" w:eastAsia="Calibri" w:hAnsi="Arial" w:cs="Arial"/>
        </w:rPr>
      </w:pPr>
    </w:p>
    <w:p w14:paraId="386A6EE5" w14:textId="77777777" w:rsidR="001D070A" w:rsidRPr="00DC329B" w:rsidRDefault="001D070A" w:rsidP="001D070A">
      <w:pPr>
        <w:spacing w:after="160" w:line="259" w:lineRule="auto"/>
        <w:rPr>
          <w:rFonts w:ascii="Arial" w:eastAsia="Calibri" w:hAnsi="Arial" w:cs="Arial"/>
        </w:rPr>
      </w:pPr>
      <w:proofErr w:type="spellStart"/>
      <w:r w:rsidRPr="00DC329B">
        <w:rPr>
          <w:rFonts w:ascii="Arial" w:eastAsia="Calibri" w:hAnsi="Arial" w:cs="Arial"/>
        </w:rPr>
        <w:t>Exmo</w:t>
      </w:r>
      <w:proofErr w:type="spellEnd"/>
      <w:r w:rsidRPr="00DC329B">
        <w:rPr>
          <w:rFonts w:ascii="Arial" w:eastAsia="Calibri" w:hAnsi="Arial" w:cs="Arial"/>
        </w:rPr>
        <w:t xml:space="preserve">(a). Senhor(a) </w:t>
      </w:r>
    </w:p>
    <w:p w14:paraId="6E054E4E" w14:textId="392FD32C" w:rsidR="001D070A" w:rsidRPr="00DC329B" w:rsidRDefault="00DC329B" w:rsidP="00DC329B">
      <w:pPr>
        <w:spacing w:after="160" w:line="259" w:lineRule="auto"/>
        <w:rPr>
          <w:rFonts w:ascii="Arial" w:eastAsia="Calibri" w:hAnsi="Arial" w:cs="Arial"/>
        </w:rPr>
      </w:pPr>
      <w:r w:rsidRPr="00DC329B">
        <w:rPr>
          <w:rFonts w:ascii="Arial" w:eastAsia="Calibri" w:hAnsi="Arial" w:cs="Arial"/>
        </w:rPr>
        <w:t xml:space="preserve">Bastonário(a) e </w:t>
      </w:r>
      <w:r w:rsidR="001D070A" w:rsidRPr="00DC329B">
        <w:rPr>
          <w:rFonts w:ascii="Arial" w:eastAsia="Calibri" w:hAnsi="Arial" w:cs="Arial"/>
        </w:rPr>
        <w:t>Presidente do Conselho Diretivo da Ordem dos Biólogos</w:t>
      </w:r>
      <w:r w:rsidRPr="00DC329B">
        <w:rPr>
          <w:rFonts w:ascii="Arial" w:eastAsia="Calibri" w:hAnsi="Arial" w:cs="Arial"/>
        </w:rPr>
        <w:t>,</w:t>
      </w:r>
    </w:p>
    <w:p w14:paraId="5C9A05DD" w14:textId="77777777" w:rsidR="001D070A" w:rsidRPr="00DC329B" w:rsidRDefault="001D070A" w:rsidP="00DC329B">
      <w:pPr>
        <w:spacing w:after="160" w:line="360" w:lineRule="auto"/>
        <w:jc w:val="both"/>
        <w:rPr>
          <w:rFonts w:ascii="Arial" w:eastAsia="Calibri" w:hAnsi="Arial" w:cs="Arial"/>
        </w:rPr>
      </w:pPr>
    </w:p>
    <w:p w14:paraId="5824C8BA" w14:textId="7F5802AD" w:rsidR="00AE339D" w:rsidRPr="00ED5D21" w:rsidRDefault="001D070A" w:rsidP="00ED5D21">
      <w:pPr>
        <w:spacing w:line="480" w:lineRule="auto"/>
        <w:jc w:val="both"/>
        <w:rPr>
          <w:rFonts w:ascii="Arial" w:eastAsia="Calibri" w:hAnsi="Arial" w:cs="Arial"/>
        </w:rPr>
      </w:pPr>
      <w:r w:rsidRPr="00DC329B">
        <w:rPr>
          <w:rFonts w:ascii="Arial" w:eastAsia="Calibri" w:hAnsi="Arial" w:cs="Arial"/>
        </w:rPr>
        <w:t>(Nome completo)</w:t>
      </w:r>
      <w:r w:rsidR="00DC329B">
        <w:rPr>
          <w:rFonts w:ascii="Arial" w:eastAsia="Calibri" w:hAnsi="Arial" w:cs="Arial"/>
        </w:rPr>
        <w:t xml:space="preserve"> __</w:t>
      </w:r>
      <w:r w:rsidRPr="00DC329B">
        <w:rPr>
          <w:rFonts w:ascii="Arial" w:eastAsia="Calibri" w:hAnsi="Arial" w:cs="Arial"/>
        </w:rPr>
        <w:t>______________________________________________________________, residente em</w:t>
      </w:r>
      <w:r w:rsidR="00DC329B">
        <w:rPr>
          <w:rFonts w:ascii="Arial" w:eastAsia="Calibri" w:hAnsi="Arial" w:cs="Arial"/>
        </w:rPr>
        <w:t xml:space="preserve"> ___________</w:t>
      </w:r>
      <w:r w:rsidRPr="00DC329B">
        <w:rPr>
          <w:rFonts w:ascii="Arial" w:eastAsia="Calibri" w:hAnsi="Arial" w:cs="Arial"/>
        </w:rPr>
        <w:t>_________________________________________________________, portador da Cédula Profissional nº _________</w:t>
      </w:r>
      <w:r w:rsidR="00DC329B">
        <w:rPr>
          <w:rFonts w:ascii="Arial" w:eastAsia="Calibri" w:hAnsi="Arial" w:cs="Arial"/>
        </w:rPr>
        <w:t xml:space="preserve"> </w:t>
      </w:r>
      <w:r w:rsidRPr="00DC329B">
        <w:rPr>
          <w:rFonts w:ascii="Arial" w:eastAsia="Calibri" w:hAnsi="Arial" w:cs="Arial"/>
        </w:rPr>
        <w:t>vem solicitar o cancelamento da sua inscrição na Ordem dos Biólogos, ao abrigo do n.º 1 do artigo 17º do Estatuto da Ordem dos Biólogos, na sua redação atual, conferida pela Lei n.º 76/2023 de 18 de dezembro, por</w:t>
      </w:r>
      <w:r w:rsidR="00DC329B" w:rsidRPr="00DC329B">
        <w:rPr>
          <w:rFonts w:ascii="Arial" w:eastAsia="Calibri" w:hAnsi="Arial" w:cs="Arial"/>
        </w:rPr>
        <w:t xml:space="preserve"> </w:t>
      </w:r>
      <w:r w:rsidRPr="00DC329B">
        <w:rPr>
          <w:rFonts w:ascii="Arial" w:eastAsia="Calibri" w:hAnsi="Arial" w:cs="Arial"/>
        </w:rPr>
        <w:t>motivo</w:t>
      </w:r>
      <w:r w:rsidR="00DC329B" w:rsidRPr="00DC329B">
        <w:rPr>
          <w:rFonts w:ascii="Arial" w:eastAsia="Calibri" w:hAnsi="Arial" w:cs="Arial"/>
        </w:rPr>
        <w:t xml:space="preserve"> de </w:t>
      </w:r>
      <w:r w:rsidRPr="00DC329B">
        <w:rPr>
          <w:rFonts w:ascii="Arial" w:eastAsia="Calibri" w:hAnsi="Arial" w:cs="Arial"/>
        </w:rPr>
        <w:t xml:space="preserve">_______________________________________________________________________________. </w:t>
      </w:r>
    </w:p>
    <w:p w14:paraId="0D6796D3" w14:textId="2831729E" w:rsidR="00DC329B" w:rsidRPr="00DC329B" w:rsidRDefault="00DC329B" w:rsidP="00DC329B">
      <w:pPr>
        <w:spacing w:line="480" w:lineRule="auto"/>
        <w:jc w:val="right"/>
        <w:rPr>
          <w:rFonts w:ascii="Arial" w:eastAsia="Calibri" w:hAnsi="Arial" w:cs="Arial"/>
          <w:sz w:val="18"/>
          <w:szCs w:val="18"/>
        </w:rPr>
      </w:pPr>
      <w:r w:rsidRPr="00DC329B">
        <w:rPr>
          <w:rFonts w:ascii="Arial" w:eastAsia="Calibri" w:hAnsi="Arial" w:cs="Arial"/>
          <w:sz w:val="18"/>
          <w:szCs w:val="18"/>
        </w:rPr>
        <w:t>(selecione a opção correspondente</w:t>
      </w:r>
      <w:r w:rsidR="00A42F3D">
        <w:rPr>
          <w:rFonts w:ascii="Arial" w:eastAsia="Calibri" w:hAnsi="Arial" w:cs="Arial"/>
          <w:sz w:val="18"/>
          <w:szCs w:val="18"/>
        </w:rPr>
        <w:t xml:space="preserve"> à sua situação</w:t>
      </w:r>
      <w:r w:rsidRPr="00DC329B">
        <w:rPr>
          <w:rFonts w:ascii="Arial" w:eastAsia="Calibri" w:hAnsi="Arial" w:cs="Arial"/>
          <w:sz w:val="18"/>
          <w:szCs w:val="18"/>
        </w:rPr>
        <w:t>)</w:t>
      </w:r>
    </w:p>
    <w:p w14:paraId="226A841C" w14:textId="79158057" w:rsidR="00DE2FE1" w:rsidRPr="00266AAE" w:rsidRDefault="005826DE" w:rsidP="00DC329B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inline distT="0" distB="0" distL="0" distR="0" wp14:anchorId="64C7C81F" wp14:editId="0244B2A2">
                <wp:extent cx="142875" cy="133350"/>
                <wp:effectExtent l="9525" t="13970" r="9525" b="5080"/>
                <wp:docPr id="189784713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C49B4D9" w14:textId="77777777" w:rsidR="001D070A" w:rsidRDefault="001D070A" w:rsidP="001D070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4C7C81F" id="Rectangle 5" o:spid="_x0000_s1027" style="width:11.25pt;height:1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" filled="f" strokecolor="black [3213]">
                <v:path arrowok="t"/>
                <v:textbox>
                  <w:txbxContent>
                    <w:p w14:paraId="3C49B4D9" w14:textId="77777777" w:rsidR="001D070A" w:rsidRDefault="001D070A" w:rsidP="001D070A">
                      <w:pPr>
                        <w:jc w:val="cente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="001D070A" w:rsidRPr="00266AAE">
        <w:rPr>
          <w:rFonts w:ascii="Arial" w:eastAsia="Calibri" w:hAnsi="Arial" w:cs="Arial"/>
          <w:sz w:val="21"/>
          <w:szCs w:val="21"/>
        </w:rPr>
        <w:t xml:space="preserve"> </w:t>
      </w:r>
      <w:r w:rsidR="00D6513D" w:rsidRPr="00D6513D">
        <w:rPr>
          <w:rFonts w:ascii="Arial" w:eastAsia="Calibri" w:hAnsi="Arial" w:cs="Arial"/>
          <w:sz w:val="21"/>
          <w:szCs w:val="21"/>
        </w:rPr>
        <w:t>Declaro que tenho conhecimento de que, para que o pedido de cancelamento da inscrição seja concluído, caso a cédula profissional se encontre válida, devo proceder à sua devolução por correio, nos termos dos procedimentos internos em vigor, ou, em alternativa, enviar prova da sua inutilização (p. ex., fotografia que evidencie o corte da cédula).</w:t>
      </w:r>
    </w:p>
    <w:p w14:paraId="4D04E93A" w14:textId="16157838" w:rsidR="00266AAE" w:rsidRPr="00266AAE" w:rsidRDefault="005826DE" w:rsidP="00A42F3D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inline distT="0" distB="0" distL="0" distR="0" wp14:anchorId="3D531068" wp14:editId="308915C8">
                <wp:extent cx="142875" cy="133350"/>
                <wp:effectExtent l="9525" t="13970" r="9525" b="5080"/>
                <wp:docPr id="924542382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6A928B1" w14:textId="77777777" w:rsidR="00DC329B" w:rsidRDefault="00DC329B" w:rsidP="00DC329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D531068" id="Retângulo 1" o:spid="_x0000_s1028" style="width:11.25pt;height:1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" filled="f" strokecolor="black [3213]">
                <v:path arrowok="t"/>
                <v:textbox>
                  <w:txbxContent>
                    <w:p w14:paraId="36A928B1" w14:textId="77777777" w:rsidR="00DC329B" w:rsidRDefault="00DC329B" w:rsidP="00DC329B">
                      <w:pPr>
                        <w:jc w:val="cente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="00DC329B" w:rsidRPr="00266AAE">
        <w:rPr>
          <w:rFonts w:ascii="Arial" w:eastAsia="Calibri" w:hAnsi="Arial" w:cs="Arial"/>
          <w:sz w:val="21"/>
          <w:szCs w:val="21"/>
        </w:rPr>
        <w:t xml:space="preserve"> </w:t>
      </w:r>
      <w:r w:rsidR="00A42F3D">
        <w:rPr>
          <w:rFonts w:ascii="Arial" w:eastAsia="Calibri" w:hAnsi="Arial" w:cs="Arial"/>
          <w:sz w:val="21"/>
          <w:szCs w:val="21"/>
        </w:rPr>
        <w:t>D</w:t>
      </w:r>
      <w:r w:rsidR="00A42F3D" w:rsidRPr="00A42F3D">
        <w:rPr>
          <w:rFonts w:ascii="Arial" w:eastAsia="Calibri" w:hAnsi="Arial" w:cs="Arial"/>
          <w:sz w:val="21"/>
          <w:szCs w:val="21"/>
        </w:rPr>
        <w:t xml:space="preserve">eclaro, sob compromisso de honra, que </w:t>
      </w:r>
      <w:r w:rsidR="00A42F3D" w:rsidRPr="00DE2FE1">
        <w:rPr>
          <w:rFonts w:ascii="Arial" w:eastAsia="Calibri" w:hAnsi="Arial" w:cs="Arial"/>
          <w:b/>
          <w:sz w:val="21"/>
          <w:szCs w:val="21"/>
        </w:rPr>
        <w:t>desconheço o paradeiro da minha cédula profissional e comprometo-me a não a utilizar</w:t>
      </w:r>
      <w:r w:rsidR="00A42F3D" w:rsidRPr="00A42F3D">
        <w:rPr>
          <w:rFonts w:ascii="Arial" w:eastAsia="Calibri" w:hAnsi="Arial" w:cs="Arial"/>
          <w:sz w:val="21"/>
          <w:szCs w:val="21"/>
        </w:rPr>
        <w:t xml:space="preserve">. Caso venha a encontrá-la, procederei à sua </w:t>
      </w:r>
      <w:r w:rsidR="00A42F3D" w:rsidRPr="00DE2FE1">
        <w:rPr>
          <w:rFonts w:ascii="Arial" w:eastAsia="Calibri" w:hAnsi="Arial" w:cs="Arial"/>
          <w:b/>
          <w:sz w:val="21"/>
          <w:szCs w:val="21"/>
        </w:rPr>
        <w:t xml:space="preserve">inutilização e informarei, de imediato, a Sede </w:t>
      </w:r>
      <w:r w:rsidR="00DE2FE1" w:rsidRPr="00DE2FE1">
        <w:rPr>
          <w:rFonts w:ascii="Arial" w:eastAsia="Calibri" w:hAnsi="Arial" w:cs="Arial"/>
          <w:b/>
          <w:sz w:val="21"/>
          <w:szCs w:val="21"/>
        </w:rPr>
        <w:t>Nacional</w:t>
      </w:r>
      <w:r w:rsidR="00DE2FE1">
        <w:rPr>
          <w:rFonts w:ascii="Arial" w:eastAsia="Calibri" w:hAnsi="Arial" w:cs="Arial"/>
          <w:sz w:val="21"/>
          <w:szCs w:val="21"/>
        </w:rPr>
        <w:t xml:space="preserve"> da Ordem dos Biólogos. </w:t>
      </w:r>
      <w:r w:rsidR="00A42F3D" w:rsidRPr="00A42F3D">
        <w:rPr>
          <w:rFonts w:ascii="Arial" w:eastAsia="Calibri" w:hAnsi="Arial" w:cs="Arial"/>
          <w:sz w:val="21"/>
          <w:szCs w:val="21"/>
        </w:rPr>
        <w:t>Declaro</w:t>
      </w:r>
      <w:r w:rsidR="00DE2FE1">
        <w:rPr>
          <w:rFonts w:ascii="Arial" w:eastAsia="Calibri" w:hAnsi="Arial" w:cs="Arial"/>
          <w:sz w:val="21"/>
          <w:szCs w:val="21"/>
        </w:rPr>
        <w:t>,</w:t>
      </w:r>
      <w:r w:rsidR="00A42F3D" w:rsidRPr="00A42F3D">
        <w:rPr>
          <w:rFonts w:ascii="Arial" w:eastAsia="Calibri" w:hAnsi="Arial" w:cs="Arial"/>
          <w:sz w:val="21"/>
          <w:szCs w:val="21"/>
        </w:rPr>
        <w:t xml:space="preserve"> ainda</w:t>
      </w:r>
      <w:r w:rsidR="00DE2FE1">
        <w:rPr>
          <w:rFonts w:ascii="Arial" w:eastAsia="Calibri" w:hAnsi="Arial" w:cs="Arial"/>
          <w:sz w:val="21"/>
          <w:szCs w:val="21"/>
        </w:rPr>
        <w:t>,</w:t>
      </w:r>
      <w:r w:rsidR="00A42F3D" w:rsidRPr="00A42F3D">
        <w:rPr>
          <w:rFonts w:ascii="Arial" w:eastAsia="Calibri" w:hAnsi="Arial" w:cs="Arial"/>
          <w:sz w:val="21"/>
          <w:szCs w:val="21"/>
        </w:rPr>
        <w:t xml:space="preserve"> estar ciente de que, </w:t>
      </w:r>
      <w:r w:rsidR="00A42F3D" w:rsidRPr="00DE2FE1">
        <w:rPr>
          <w:rFonts w:ascii="Arial" w:eastAsia="Calibri" w:hAnsi="Arial" w:cs="Arial"/>
          <w:b/>
          <w:sz w:val="21"/>
          <w:szCs w:val="21"/>
        </w:rPr>
        <w:t>após o cancelamento da inscrição, a utilização indevida do título profissional poderá constituir uma contraordenação</w:t>
      </w:r>
      <w:r w:rsidR="00A42F3D" w:rsidRPr="00A42F3D">
        <w:rPr>
          <w:rFonts w:ascii="Arial" w:eastAsia="Calibri" w:hAnsi="Arial" w:cs="Arial"/>
          <w:sz w:val="21"/>
          <w:szCs w:val="21"/>
        </w:rPr>
        <w:t>, nos termos da Lei n.º 2/2013.</w:t>
      </w:r>
    </w:p>
    <w:p w14:paraId="567A33F1" w14:textId="77777777" w:rsidR="00266AAE" w:rsidRPr="00266AAE" w:rsidRDefault="00266AAE" w:rsidP="00D633B0">
      <w:pPr>
        <w:spacing w:after="160" w:line="240" w:lineRule="auto"/>
        <w:jc w:val="both"/>
        <w:rPr>
          <w:rFonts w:ascii="Arial" w:eastAsia="Calibri" w:hAnsi="Arial" w:cs="Arial"/>
          <w:sz w:val="21"/>
          <w:szCs w:val="21"/>
        </w:rPr>
      </w:pPr>
    </w:p>
    <w:p w14:paraId="32398F37" w14:textId="2BBDCE2F" w:rsidR="001D070A" w:rsidRPr="00DC329B" w:rsidRDefault="001D070A" w:rsidP="00DC329B">
      <w:pPr>
        <w:spacing w:after="160" w:line="360" w:lineRule="auto"/>
        <w:jc w:val="right"/>
        <w:rPr>
          <w:rFonts w:ascii="Arial" w:eastAsia="Calibri" w:hAnsi="Arial" w:cs="Arial"/>
        </w:rPr>
      </w:pPr>
      <w:r w:rsidRPr="00DC329B">
        <w:rPr>
          <w:rFonts w:ascii="Arial" w:eastAsia="Calibri" w:hAnsi="Arial" w:cs="Arial"/>
        </w:rPr>
        <w:t xml:space="preserve">___________, aos _____ de _____________ </w:t>
      </w:r>
      <w:proofErr w:type="spellStart"/>
      <w:r w:rsidRPr="00DC329B">
        <w:rPr>
          <w:rFonts w:ascii="Arial" w:eastAsia="Calibri" w:hAnsi="Arial" w:cs="Arial"/>
        </w:rPr>
        <w:t>de</w:t>
      </w:r>
      <w:proofErr w:type="spellEnd"/>
      <w:r w:rsidRPr="00DC329B">
        <w:rPr>
          <w:rFonts w:ascii="Arial" w:eastAsia="Calibri" w:hAnsi="Arial" w:cs="Arial"/>
        </w:rPr>
        <w:t xml:space="preserve"> </w:t>
      </w:r>
      <w:r w:rsidR="00DC329B" w:rsidRPr="00DC329B">
        <w:rPr>
          <w:rFonts w:ascii="Arial" w:eastAsia="Calibri" w:hAnsi="Arial" w:cs="Arial"/>
        </w:rPr>
        <w:t>20__</w:t>
      </w:r>
      <w:r w:rsidRPr="00DC329B">
        <w:rPr>
          <w:rFonts w:ascii="Arial" w:eastAsia="Calibri" w:hAnsi="Arial" w:cs="Arial"/>
        </w:rPr>
        <w:t xml:space="preserve"> </w:t>
      </w:r>
    </w:p>
    <w:p w14:paraId="29E39F7F" w14:textId="77777777" w:rsidR="00D633B0" w:rsidRDefault="00D633B0" w:rsidP="00DC329B">
      <w:pPr>
        <w:spacing w:after="160" w:line="360" w:lineRule="auto"/>
        <w:jc w:val="right"/>
        <w:rPr>
          <w:rFonts w:ascii="Arial" w:eastAsia="Calibri" w:hAnsi="Arial" w:cs="Arial"/>
        </w:rPr>
      </w:pPr>
    </w:p>
    <w:p w14:paraId="180E18BD" w14:textId="73124B3F" w:rsidR="00D72A81" w:rsidRPr="00DC329B" w:rsidRDefault="001D070A" w:rsidP="00DC329B">
      <w:pPr>
        <w:spacing w:after="160" w:line="360" w:lineRule="auto"/>
        <w:jc w:val="right"/>
        <w:rPr>
          <w:rFonts w:ascii="Arial" w:hAnsi="Arial" w:cs="Arial"/>
        </w:rPr>
      </w:pPr>
      <w:r w:rsidRPr="00DC329B">
        <w:rPr>
          <w:rFonts w:ascii="Arial" w:eastAsia="Calibri" w:hAnsi="Arial" w:cs="Arial"/>
        </w:rPr>
        <w:t>Assinatura ____________________________________________</w:t>
      </w:r>
    </w:p>
    <w:sectPr w:rsidR="00D72A81" w:rsidRPr="00DC329B" w:rsidSect="00035BDE">
      <w:headerReference w:type="default" r:id="rId6"/>
      <w:foot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9D1290" w14:textId="77777777" w:rsidR="00903E29" w:rsidRDefault="00903E29" w:rsidP="00CA472E">
      <w:pPr>
        <w:spacing w:after="0" w:line="240" w:lineRule="auto"/>
      </w:pPr>
      <w:r>
        <w:separator/>
      </w:r>
    </w:p>
  </w:endnote>
  <w:endnote w:type="continuationSeparator" w:id="0">
    <w:p w14:paraId="7E2A9F86" w14:textId="77777777" w:rsidR="00903E29" w:rsidRDefault="00903E29" w:rsidP="00CA47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0E82A" w14:textId="77777777" w:rsidR="00ED5D21" w:rsidRPr="00876E88" w:rsidRDefault="00ED5D21" w:rsidP="00ED5D21">
    <w:pPr>
      <w:pStyle w:val="Rodap"/>
      <w:jc w:val="both"/>
      <w:rPr>
        <w:bCs/>
        <w:sz w:val="18"/>
        <w:szCs w:val="18"/>
      </w:rPr>
    </w:pPr>
  </w:p>
  <w:p w14:paraId="5AD99374" w14:textId="77777777" w:rsidR="00ED5D21" w:rsidRPr="004B3FD2" w:rsidRDefault="00ED5D21" w:rsidP="00ED5D21">
    <w:pPr>
      <w:pStyle w:val="Rodap"/>
      <w:ind w:left="-567"/>
      <w:jc w:val="center"/>
      <w:rPr>
        <w:rFonts w:cstheme="minorHAnsi"/>
        <w:sz w:val="18"/>
        <w:szCs w:val="18"/>
      </w:rPr>
    </w:pPr>
    <w:r w:rsidRPr="004B3FD2">
      <w:rPr>
        <w:rFonts w:cstheme="minorHAnsi"/>
        <w:b/>
        <w:sz w:val="18"/>
        <w:szCs w:val="18"/>
      </w:rPr>
      <w:t>Sede Nacional</w:t>
    </w:r>
    <w:r w:rsidRPr="004B3FD2">
      <w:rPr>
        <w:rFonts w:cstheme="minorHAnsi"/>
        <w:sz w:val="18"/>
        <w:szCs w:val="18"/>
      </w:rPr>
      <w:t xml:space="preserve">: Rua Cidade de Rabat, n.º 38 – r/c, 1500-164 Lisboa | </w:t>
    </w:r>
    <w:r w:rsidRPr="004B3FD2">
      <w:rPr>
        <w:rFonts w:cstheme="minorHAnsi"/>
        <w:b/>
        <w:sz w:val="18"/>
        <w:szCs w:val="18"/>
      </w:rPr>
      <w:t>Tel.:</w:t>
    </w:r>
    <w:r w:rsidRPr="004B3FD2">
      <w:rPr>
        <w:rFonts w:cstheme="minorHAnsi"/>
        <w:sz w:val="18"/>
        <w:szCs w:val="18"/>
      </w:rPr>
      <w:t xml:space="preserve"> +351 21 840 18 78 / +351 934 100 260</w:t>
    </w:r>
  </w:p>
  <w:p w14:paraId="736C13F5" w14:textId="5588BADD" w:rsidR="0069314A" w:rsidRPr="00ED5D21" w:rsidRDefault="00ED5D21" w:rsidP="00ED5D21">
    <w:pPr>
      <w:pStyle w:val="Rodap"/>
      <w:ind w:left="-567"/>
      <w:jc w:val="center"/>
    </w:pPr>
    <w:r w:rsidRPr="004B3FD2">
      <w:rPr>
        <w:rFonts w:cstheme="minorHAnsi"/>
        <w:b/>
        <w:sz w:val="18"/>
        <w:szCs w:val="18"/>
      </w:rPr>
      <w:t>E-mail:</w:t>
    </w:r>
    <w:r w:rsidRPr="004B3FD2">
      <w:rPr>
        <w:rFonts w:cstheme="minorHAnsi"/>
        <w:sz w:val="18"/>
        <w:szCs w:val="18"/>
      </w:rPr>
      <w:t xml:space="preserve"> </w:t>
    </w:r>
    <w:hyperlink r:id="rId1" w:history="1">
      <w:r w:rsidRPr="004B3FD2">
        <w:rPr>
          <w:rStyle w:val="Hiperligao"/>
          <w:rFonts w:cstheme="minorHAnsi"/>
          <w:color w:val="0000CC"/>
          <w:sz w:val="18"/>
          <w:szCs w:val="18"/>
        </w:rPr>
        <w:t>sede.nacional@ordembiologos.pt</w:t>
      </w:r>
    </w:hyperlink>
    <w:r w:rsidRPr="004B3FD2">
      <w:rPr>
        <w:rFonts w:cstheme="minorHAnsi"/>
        <w:sz w:val="18"/>
        <w:szCs w:val="18"/>
      </w:rPr>
      <w:t xml:space="preserve"> | </w:t>
    </w:r>
    <w:r w:rsidRPr="004B3FD2">
      <w:rPr>
        <w:rFonts w:cstheme="minorHAnsi"/>
        <w:b/>
        <w:sz w:val="18"/>
        <w:szCs w:val="18"/>
      </w:rPr>
      <w:t>Site:</w:t>
    </w:r>
    <w:r w:rsidRPr="004B3FD2">
      <w:rPr>
        <w:rFonts w:cstheme="minorHAnsi"/>
        <w:sz w:val="18"/>
        <w:szCs w:val="18"/>
      </w:rPr>
      <w:t xml:space="preserve"> </w:t>
    </w:r>
    <w:hyperlink r:id="rId2" w:history="1">
      <w:r w:rsidRPr="004B3FD2">
        <w:rPr>
          <w:rStyle w:val="Hiperligao"/>
          <w:rFonts w:cstheme="minorHAnsi"/>
          <w:color w:val="0000CC"/>
          <w:sz w:val="18"/>
          <w:szCs w:val="18"/>
        </w:rPr>
        <w:t>www.ordembiologos.pt</w:t>
      </w:r>
    </w:hyperlink>
    <w:r w:rsidRPr="004B3FD2">
      <w:rPr>
        <w:rFonts w:cstheme="minorHAnsi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BF950F" w14:textId="77777777" w:rsidR="00903E29" w:rsidRDefault="00903E29" w:rsidP="00CA472E">
      <w:pPr>
        <w:spacing w:after="0" w:line="240" w:lineRule="auto"/>
      </w:pPr>
      <w:r>
        <w:separator/>
      </w:r>
    </w:p>
  </w:footnote>
  <w:footnote w:type="continuationSeparator" w:id="0">
    <w:p w14:paraId="0BAD8179" w14:textId="77777777" w:rsidR="00903E29" w:rsidRDefault="00903E29" w:rsidP="00CA47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85346" w14:textId="77777777" w:rsidR="00113A06" w:rsidRDefault="00113A06">
    <w:pPr>
      <w:pStyle w:val="Cabealho"/>
    </w:pPr>
    <w:r w:rsidRPr="00113A06">
      <w:rPr>
        <w:noProof/>
        <w:lang w:eastAsia="pt-PT"/>
      </w:rPr>
      <w:drawing>
        <wp:anchor distT="0" distB="0" distL="114300" distR="114300" simplePos="0" relativeHeight="251659264" behindDoc="0" locked="0" layoutInCell="1" allowOverlap="1" wp14:anchorId="41C3DBDD" wp14:editId="4D6C74EA">
          <wp:simplePos x="0" y="0"/>
          <wp:positionH relativeFrom="column">
            <wp:posOffset>-57150</wp:posOffset>
          </wp:positionH>
          <wp:positionV relativeFrom="paragraph">
            <wp:posOffset>-40005</wp:posOffset>
          </wp:positionV>
          <wp:extent cx="2565400" cy="977900"/>
          <wp:effectExtent l="0" t="0" r="0" b="0"/>
          <wp:wrapNone/>
          <wp:docPr id="2" name="Imagem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257" b="18257"/>
                  <a:stretch>
                    <a:fillRect/>
                  </a:stretch>
                </pic:blipFill>
                <pic:spPr>
                  <a:xfrm>
                    <a:off x="0" y="0"/>
                    <a:ext cx="2565400" cy="977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72E"/>
    <w:rsid w:val="00012854"/>
    <w:rsid w:val="00035BDE"/>
    <w:rsid w:val="00113A06"/>
    <w:rsid w:val="001B1017"/>
    <w:rsid w:val="001D070A"/>
    <w:rsid w:val="00266AAE"/>
    <w:rsid w:val="002C2780"/>
    <w:rsid w:val="00394312"/>
    <w:rsid w:val="003B6047"/>
    <w:rsid w:val="0042238F"/>
    <w:rsid w:val="004279AB"/>
    <w:rsid w:val="004A7093"/>
    <w:rsid w:val="00503893"/>
    <w:rsid w:val="00555318"/>
    <w:rsid w:val="005826DE"/>
    <w:rsid w:val="0069314A"/>
    <w:rsid w:val="007231AB"/>
    <w:rsid w:val="0076237C"/>
    <w:rsid w:val="007A6AC2"/>
    <w:rsid w:val="008B491D"/>
    <w:rsid w:val="00903E29"/>
    <w:rsid w:val="009814BE"/>
    <w:rsid w:val="009E7A29"/>
    <w:rsid w:val="00A16B9C"/>
    <w:rsid w:val="00A42F3D"/>
    <w:rsid w:val="00A67F4A"/>
    <w:rsid w:val="00A83A1F"/>
    <w:rsid w:val="00AB79AC"/>
    <w:rsid w:val="00AE339D"/>
    <w:rsid w:val="00B20410"/>
    <w:rsid w:val="00BA0B40"/>
    <w:rsid w:val="00BB7E4A"/>
    <w:rsid w:val="00C653F9"/>
    <w:rsid w:val="00CA472E"/>
    <w:rsid w:val="00CC4BB8"/>
    <w:rsid w:val="00CC75AF"/>
    <w:rsid w:val="00D633B0"/>
    <w:rsid w:val="00D6513D"/>
    <w:rsid w:val="00D71DBF"/>
    <w:rsid w:val="00D72A81"/>
    <w:rsid w:val="00DB1C65"/>
    <w:rsid w:val="00DC329B"/>
    <w:rsid w:val="00DE2FE1"/>
    <w:rsid w:val="00E7525C"/>
    <w:rsid w:val="00ED5D21"/>
    <w:rsid w:val="00ED66E2"/>
    <w:rsid w:val="00F629BD"/>
    <w:rsid w:val="00FB12C6"/>
    <w:rsid w:val="00FB63F0"/>
    <w:rsid w:val="00FE0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CD6A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4BB8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Tipodeletrapredefinidodopargrafo"/>
    <w:uiPriority w:val="22"/>
    <w:qFormat/>
    <w:rsid w:val="00CC4BB8"/>
    <w:rPr>
      <w:b/>
      <w:bCs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CA4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CA472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unhideWhenUsed/>
    <w:rsid w:val="00CA47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CA472E"/>
  </w:style>
  <w:style w:type="paragraph" w:styleId="Rodap">
    <w:name w:val="footer"/>
    <w:basedOn w:val="Normal"/>
    <w:link w:val="RodapCarter"/>
    <w:uiPriority w:val="99"/>
    <w:unhideWhenUsed/>
    <w:rsid w:val="00CA47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CA472E"/>
  </w:style>
  <w:style w:type="character" w:styleId="Hiperligao">
    <w:name w:val="Hyperlink"/>
    <w:basedOn w:val="Tipodeletrapredefinidodopargrafo"/>
    <w:uiPriority w:val="99"/>
    <w:unhideWhenUsed/>
    <w:rsid w:val="0069314A"/>
    <w:rPr>
      <w:color w:val="5F5F5F" w:themeColor="hyperlink"/>
      <w:u w:val="single"/>
    </w:rPr>
  </w:style>
  <w:style w:type="paragraph" w:customStyle="1" w:styleId="x1yc453h">
    <w:name w:val="x1yc453h"/>
    <w:basedOn w:val="Normal"/>
    <w:rsid w:val="00266A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Reviso">
    <w:name w:val="Revision"/>
    <w:hidden/>
    <w:uiPriority w:val="99"/>
    <w:semiHidden/>
    <w:rsid w:val="005826D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865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92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4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ordembiologos.pt" TargetMode="External"/><Relationship Id="rId1" Type="http://schemas.openxmlformats.org/officeDocument/2006/relationships/hyperlink" Target="mailto:sede.nacional@ordembiologos.p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Tons de Cinzento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RequerimentosCancelamento</Template>
  <TotalTime>1</TotalTime>
  <Pages>1</Pages>
  <Words>253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Utilizador</dc:creator>
  <cp:lastModifiedBy>Conta 1</cp:lastModifiedBy>
  <cp:revision>2</cp:revision>
  <dcterms:created xsi:type="dcterms:W3CDTF">2026-09-25T11:29:00Z</dcterms:created>
  <dcterms:modified xsi:type="dcterms:W3CDTF">2026-09-25T11:29:00Z</dcterms:modified>
</cp:coreProperties>
</file>